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896" w:rsidRPr="00B70304" w:rsidRDefault="002F7896" w:rsidP="008032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0304">
        <w:rPr>
          <w:rFonts w:ascii="Times New Roman" w:hAnsi="Times New Roman" w:cs="Times New Roman"/>
          <w:sz w:val="32"/>
          <w:szCs w:val="32"/>
        </w:rPr>
        <w:t>Модернизация общего образования</w:t>
      </w:r>
      <w:r w:rsidR="00803204" w:rsidRPr="00B70304">
        <w:rPr>
          <w:rFonts w:ascii="Times New Roman" w:hAnsi="Times New Roman" w:cs="Times New Roman"/>
          <w:sz w:val="32"/>
          <w:szCs w:val="32"/>
        </w:rPr>
        <w:t>.</w:t>
      </w:r>
    </w:p>
    <w:p w:rsidR="002F7896" w:rsidRPr="00B70304" w:rsidRDefault="002F7896" w:rsidP="008032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F7896" w:rsidRPr="00B70304" w:rsidRDefault="002F7896" w:rsidP="008032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70304">
        <w:rPr>
          <w:rFonts w:ascii="Times New Roman" w:hAnsi="Times New Roman" w:cs="Times New Roman"/>
          <w:sz w:val="32"/>
          <w:szCs w:val="32"/>
        </w:rPr>
        <w:t>Оборудование на пищеблоки</w:t>
      </w:r>
      <w:r w:rsidR="00803204" w:rsidRPr="00B70304">
        <w:rPr>
          <w:rFonts w:ascii="Times New Roman" w:hAnsi="Times New Roman" w:cs="Times New Roman"/>
          <w:sz w:val="32"/>
          <w:szCs w:val="32"/>
        </w:rPr>
        <w:t>.</w:t>
      </w:r>
    </w:p>
    <w:p w:rsidR="002F7896" w:rsidRDefault="002F7896" w:rsidP="002F7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  <w:u w:val="single"/>
        </w:rPr>
      </w:pPr>
    </w:p>
    <w:p w:rsidR="002F7896" w:rsidRDefault="002F7896" w:rsidP="00B70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Грачевский район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0235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соответствии с Законом Ставропольского края от 27 декабря </w:t>
      </w:r>
      <w:smartTag w:uri="urn:schemas-microsoft-com:office:smarttags" w:element="metricconverter">
        <w:smartTagPr>
          <w:attr w:name="ProductID" w:val="2011 г"/>
        </w:smartTagPr>
        <w:r w:rsidRPr="00023577">
          <w:rPr>
            <w:rFonts w:ascii="Times New Roman" w:eastAsia="Calibri" w:hAnsi="Times New Roman" w:cs="Times New Roman"/>
            <w:color w:val="000000"/>
            <w:sz w:val="28"/>
            <w:szCs w:val="28"/>
          </w:rPr>
          <w:t>2011 г</w:t>
        </w:r>
      </w:smartTag>
      <w:r w:rsidRPr="000235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№ 95-кз «О бюджете Ставропольского края на 2012 год» </w:t>
      </w:r>
      <w:r w:rsidRPr="00023577">
        <w:rPr>
          <w:rFonts w:ascii="Times New Roman" w:eastAsia="Calibri" w:hAnsi="Times New Roman" w:cs="Times New Roman"/>
          <w:sz w:val="28"/>
          <w:szCs w:val="28"/>
        </w:rPr>
        <w:t xml:space="preserve">и постановлением Правительства Ставропольского края от 15 февраля </w:t>
      </w:r>
      <w:smartTag w:uri="urn:schemas-microsoft-com:office:smarttags" w:element="metricconverter">
        <w:smartTagPr>
          <w:attr w:name="ProductID" w:val="2012 г"/>
        </w:smartTagPr>
        <w:r w:rsidRPr="00023577">
          <w:rPr>
            <w:rFonts w:ascii="Times New Roman" w:eastAsia="Calibri" w:hAnsi="Times New Roman" w:cs="Times New Roman"/>
            <w:sz w:val="28"/>
            <w:szCs w:val="28"/>
          </w:rPr>
          <w:t>2012 г</w:t>
        </w:r>
      </w:smartTag>
      <w:r w:rsidRPr="00023577">
        <w:rPr>
          <w:rFonts w:ascii="Times New Roman" w:eastAsia="Calibri" w:hAnsi="Times New Roman" w:cs="Times New Roman"/>
          <w:sz w:val="28"/>
          <w:szCs w:val="28"/>
        </w:rPr>
        <w:t>. № 60-п «О мерах по модернизации систем общего образования в Ставропольском крае в 2012 году»</w:t>
      </w:r>
      <w:r w:rsidRPr="000235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приобретение технологического оборудования  для пищеблоков столовых школ района за счет </w:t>
      </w:r>
      <w:r w:rsidRPr="00023577">
        <w:rPr>
          <w:rFonts w:ascii="Times New Roman" w:hAnsi="Times New Roman" w:cs="Times New Roman"/>
          <w:sz w:val="28"/>
          <w:szCs w:val="28"/>
        </w:rPr>
        <w:t>субсидии из краевого Фонда софинансирования на</w:t>
      </w:r>
      <w:proofErr w:type="gramEnd"/>
      <w:r w:rsidRPr="00023577">
        <w:rPr>
          <w:rFonts w:ascii="Times New Roman" w:hAnsi="Times New Roman" w:cs="Times New Roman"/>
          <w:sz w:val="28"/>
          <w:szCs w:val="28"/>
        </w:rPr>
        <w:t xml:space="preserve"> модернизацию муниципальных систем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выделено </w:t>
      </w:r>
      <w:r w:rsidRPr="00023577">
        <w:rPr>
          <w:rFonts w:ascii="Times New Roman" w:hAnsi="Times New Roman" w:cs="Times New Roman"/>
          <w:sz w:val="28"/>
          <w:szCs w:val="28"/>
        </w:rPr>
        <w:t>6790,26 тысяч рублей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2357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эти средства закуплено во все общеобразовательные учреждения района: 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Пароконвектоматы – 9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Подставка под пароконвектомат – 9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водоумягчитель – 19;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Машина протирочно-резательная -10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Тестомес-10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Шкаф холодильный – 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Мясорубка с купатницей – 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Весы настольные -10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Машина посудомоечная купольного типа -8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 предмоечный – 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 раздаточный -8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Машина посудомоечная фронтального  типа - 2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Картофелечистка -10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Овоскоп -10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Плита электрическая 4-х конфорочная - 9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Плита газовая 4-х конфорочная - 2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Астамармит 1-х блюд -11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Астамармит 2-х блюд -9 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 с бортом с полкой решеткой -5 </w:t>
      </w:r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Полка для разделочных досок -1шт;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Полка кухонная настенная двери купе -1 шт.</w:t>
      </w: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pStyle w:val="ConsPlusNonformat"/>
        <w:widowControl/>
        <w:suppressAutoHyphens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модернизация пищеблоков :  технологическое и холодильное оборудование  закуплено  и установлено в 2012 году  на сумму   707,105 тысяч рублей. 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горячего цеха с раздачи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</w:p>
    <w:p w:rsidR="002F7896" w:rsidRDefault="002F7896" w:rsidP="002F7896">
      <w:r>
        <w:rPr>
          <w:noProof/>
          <w:lang w:eastAsia="ru-RU"/>
        </w:rPr>
        <w:drawing>
          <wp:inline distT="0" distB="0" distL="0" distR="0">
            <wp:extent cx="5562600" cy="2615370"/>
            <wp:effectExtent l="19050" t="0" r="0" b="0"/>
            <wp:docPr id="1" name="Рисунок 2" descr="IMG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1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EB7E93" w:rsidRDefault="00EB7E93" w:rsidP="002F7896"/>
    <w:p w:rsidR="00EB7E93" w:rsidRDefault="00EB7E93" w:rsidP="002F7896"/>
    <w:p w:rsidR="00EB7E93" w:rsidRDefault="00EB7E93" w:rsidP="002F7896"/>
    <w:p w:rsidR="002F7896" w:rsidRDefault="002F7896" w:rsidP="002F7896"/>
    <w:p w:rsidR="002F7896" w:rsidRDefault="002F7896" w:rsidP="002F7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Грачевский район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посудомоечная машина  позволяет очень быстро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соблюдая санитарные нормы вымыть посуду</w:t>
      </w:r>
    </w:p>
    <w:p w:rsidR="002F7896" w:rsidRDefault="002F7896" w:rsidP="002F7896">
      <w:r>
        <w:t xml:space="preserve"> </w:t>
      </w:r>
    </w:p>
    <w:p w:rsidR="002F7896" w:rsidRDefault="002F7896" w:rsidP="002F7896">
      <w:r>
        <w:rPr>
          <w:noProof/>
          <w:lang w:eastAsia="ru-RU"/>
        </w:rPr>
        <w:drawing>
          <wp:inline distT="0" distB="0" distL="0" distR="0">
            <wp:extent cx="5400675" cy="2486146"/>
            <wp:effectExtent l="19050" t="0" r="9525" b="0"/>
            <wp:docPr id="2" name="Рисунок 3" descr="IMG_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8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EB7E93" w:rsidRDefault="00EB7E93" w:rsidP="002F7896"/>
    <w:p w:rsidR="002F7896" w:rsidRDefault="002F7896" w:rsidP="002F7896"/>
    <w:p w:rsidR="002F7896" w:rsidRDefault="002F7896" w:rsidP="002F7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Грачевский район </w:t>
      </w:r>
    </w:p>
    <w:p w:rsidR="002F7896" w:rsidRDefault="002F7896" w:rsidP="002F7896"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пароконвектомате готовится  вкусная и здоровая пища </w:t>
      </w:r>
    </w:p>
    <w:p w:rsidR="002F7896" w:rsidRDefault="002F7896" w:rsidP="002F7896"/>
    <w:p w:rsidR="002F7896" w:rsidRDefault="002F7896" w:rsidP="002F7896"/>
    <w:p w:rsidR="002F7896" w:rsidRDefault="002F7896" w:rsidP="002F7896">
      <w:r>
        <w:rPr>
          <w:noProof/>
          <w:lang w:eastAsia="ru-RU"/>
        </w:rPr>
        <w:drawing>
          <wp:inline distT="0" distB="0" distL="0" distR="0">
            <wp:extent cx="5905500" cy="2732774"/>
            <wp:effectExtent l="19050" t="0" r="0" b="0"/>
            <wp:docPr id="3" name="Рисунок 7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1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EB7E93" w:rsidRDefault="00EB7E93" w:rsidP="002F7896"/>
    <w:p w:rsidR="00EB7E93" w:rsidRDefault="00EB7E93" w:rsidP="002F7896"/>
    <w:p w:rsidR="002F7896" w:rsidRDefault="002F7896" w:rsidP="002F7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Грачевский район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Горячий и вкусный завтрак готов,  повар ждет детей </w:t>
      </w:r>
    </w:p>
    <w:p w:rsidR="002F7896" w:rsidRDefault="002F7896" w:rsidP="002F7896"/>
    <w:p w:rsidR="002F7896" w:rsidRDefault="002F7896" w:rsidP="002F7896"/>
    <w:p w:rsidR="002F7896" w:rsidRDefault="002F7896" w:rsidP="002F7896">
      <w:pPr>
        <w:tabs>
          <w:tab w:val="left" w:pos="119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029325" cy="2782103"/>
            <wp:effectExtent l="19050" t="0" r="9525" b="0"/>
            <wp:docPr id="4" name="Рисунок 8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01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/>
    <w:p w:rsidR="002F7896" w:rsidRDefault="002F7896" w:rsidP="002F7896">
      <w:pPr>
        <w:ind w:firstLine="708"/>
      </w:pPr>
    </w:p>
    <w:p w:rsidR="00EB7E93" w:rsidRDefault="00EB7E93" w:rsidP="002F7896">
      <w:pPr>
        <w:ind w:firstLine="708"/>
      </w:pPr>
    </w:p>
    <w:p w:rsidR="002F7896" w:rsidRDefault="002F7896" w:rsidP="002F7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Грачевский район </w:t>
      </w:r>
    </w:p>
    <w:p w:rsidR="002F7896" w:rsidRDefault="002F7896" w:rsidP="002F7896"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896" w:rsidRDefault="002F7896" w:rsidP="002F7896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Дежурные 4-го класса накрывают на столы </w:t>
      </w:r>
    </w:p>
    <w:p w:rsidR="002F7896" w:rsidRDefault="002F7896" w:rsidP="002F7896">
      <w:pPr>
        <w:ind w:firstLine="708"/>
      </w:pPr>
    </w:p>
    <w:p w:rsidR="002F7896" w:rsidRDefault="002F7896" w:rsidP="00EB7E93">
      <w:r>
        <w:rPr>
          <w:noProof/>
          <w:lang w:eastAsia="ru-RU"/>
        </w:rPr>
        <w:drawing>
          <wp:inline distT="0" distB="0" distL="0" distR="0">
            <wp:extent cx="5353050" cy="3568700"/>
            <wp:effectExtent l="19050" t="0" r="0" b="0"/>
            <wp:docPr id="5" name="Рисунок 1" descr="IMG_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1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EB7E93" w:rsidRDefault="00EB7E93" w:rsidP="002F7896">
      <w:pPr>
        <w:ind w:firstLine="708"/>
      </w:pPr>
    </w:p>
    <w:p w:rsidR="00EB7E93" w:rsidRDefault="00EB7E93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Грачевский район </w:t>
      </w:r>
    </w:p>
    <w:p w:rsidR="002F7896" w:rsidRDefault="002F7896" w:rsidP="002F7896"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Картофелечистка  готова к работе </w:t>
      </w: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067175" cy="6067425"/>
            <wp:effectExtent l="19050" t="0" r="9525" b="0"/>
            <wp:docPr id="6" name="Рисунок 10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01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26"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96" w:rsidRDefault="002F7896" w:rsidP="002F7896">
      <w:pPr>
        <w:ind w:firstLine="708"/>
      </w:pPr>
    </w:p>
    <w:p w:rsidR="002F7896" w:rsidRDefault="002F7896" w:rsidP="002F7896">
      <w:pPr>
        <w:ind w:firstLine="708"/>
      </w:pPr>
    </w:p>
    <w:p w:rsidR="002F7896" w:rsidRDefault="002F7896" w:rsidP="002F7896"/>
    <w:p w:rsidR="002F7896" w:rsidRDefault="002F7896" w:rsidP="002F78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Грачевский район </w:t>
      </w:r>
    </w:p>
    <w:p w:rsidR="002F7896" w:rsidRDefault="002F7896" w:rsidP="002F7896">
      <w:r>
        <w:rPr>
          <w:rFonts w:ascii="Times New Roman" w:hAnsi="Times New Roman" w:cs="Times New Roman"/>
          <w:b/>
          <w:sz w:val="28"/>
          <w:szCs w:val="28"/>
        </w:rPr>
        <w:t xml:space="preserve"> МКОУ СОШ №4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расное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896" w:rsidRDefault="002F7896" w:rsidP="002F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Новое холодильное оборудование </w:t>
      </w:r>
    </w:p>
    <w:p w:rsidR="002F7896" w:rsidRDefault="002F7896" w:rsidP="002F7896"/>
    <w:p w:rsidR="002F7896" w:rsidRDefault="002F7896" w:rsidP="002F7896">
      <w:pPr>
        <w:tabs>
          <w:tab w:val="left" w:pos="119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029325" cy="2811378"/>
            <wp:effectExtent l="19050" t="0" r="9525" b="0"/>
            <wp:docPr id="7" name="Рисунок 11" descr="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0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1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896" w:rsidSect="00867B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F7896"/>
    <w:rsid w:val="000015CD"/>
    <w:rsid w:val="000108CE"/>
    <w:rsid w:val="00010EF6"/>
    <w:rsid w:val="00012F5D"/>
    <w:rsid w:val="00021413"/>
    <w:rsid w:val="00021CD7"/>
    <w:rsid w:val="00024F01"/>
    <w:rsid w:val="00027372"/>
    <w:rsid w:val="00034453"/>
    <w:rsid w:val="00042883"/>
    <w:rsid w:val="00044C1F"/>
    <w:rsid w:val="00053B55"/>
    <w:rsid w:val="00054B0A"/>
    <w:rsid w:val="0008473C"/>
    <w:rsid w:val="00085901"/>
    <w:rsid w:val="000A149A"/>
    <w:rsid w:val="000B4CB0"/>
    <w:rsid w:val="000C7743"/>
    <w:rsid w:val="00110271"/>
    <w:rsid w:val="001206E6"/>
    <w:rsid w:val="00140402"/>
    <w:rsid w:val="0015414D"/>
    <w:rsid w:val="00162EE7"/>
    <w:rsid w:val="00165965"/>
    <w:rsid w:val="00165AE2"/>
    <w:rsid w:val="00181A22"/>
    <w:rsid w:val="00196DEE"/>
    <w:rsid w:val="001D3831"/>
    <w:rsid w:val="001D4B17"/>
    <w:rsid w:val="001E38D4"/>
    <w:rsid w:val="001F165A"/>
    <w:rsid w:val="00200AAB"/>
    <w:rsid w:val="0025077F"/>
    <w:rsid w:val="002618C4"/>
    <w:rsid w:val="00270AB7"/>
    <w:rsid w:val="0027457A"/>
    <w:rsid w:val="00275ED5"/>
    <w:rsid w:val="00292B45"/>
    <w:rsid w:val="002940DD"/>
    <w:rsid w:val="00295704"/>
    <w:rsid w:val="002C2494"/>
    <w:rsid w:val="002D4636"/>
    <w:rsid w:val="002D7799"/>
    <w:rsid w:val="002E68FE"/>
    <w:rsid w:val="002F1249"/>
    <w:rsid w:val="002F6D95"/>
    <w:rsid w:val="002F7896"/>
    <w:rsid w:val="003002BC"/>
    <w:rsid w:val="0030384D"/>
    <w:rsid w:val="00310315"/>
    <w:rsid w:val="00324D4E"/>
    <w:rsid w:val="00331992"/>
    <w:rsid w:val="00340388"/>
    <w:rsid w:val="003414AA"/>
    <w:rsid w:val="003662D4"/>
    <w:rsid w:val="00385715"/>
    <w:rsid w:val="00386935"/>
    <w:rsid w:val="003A02FD"/>
    <w:rsid w:val="003A4A8C"/>
    <w:rsid w:val="003A770A"/>
    <w:rsid w:val="003B1E26"/>
    <w:rsid w:val="003B6B3E"/>
    <w:rsid w:val="003C6AB9"/>
    <w:rsid w:val="003D1BF8"/>
    <w:rsid w:val="003E2E86"/>
    <w:rsid w:val="003E30FD"/>
    <w:rsid w:val="003F0BE0"/>
    <w:rsid w:val="00402A08"/>
    <w:rsid w:val="0041035B"/>
    <w:rsid w:val="0044645C"/>
    <w:rsid w:val="004635FB"/>
    <w:rsid w:val="00472913"/>
    <w:rsid w:val="004853D6"/>
    <w:rsid w:val="004943CC"/>
    <w:rsid w:val="004A1AD8"/>
    <w:rsid w:val="004A7577"/>
    <w:rsid w:val="004A7F6C"/>
    <w:rsid w:val="004B2186"/>
    <w:rsid w:val="00505298"/>
    <w:rsid w:val="0050628B"/>
    <w:rsid w:val="00514B02"/>
    <w:rsid w:val="005200DE"/>
    <w:rsid w:val="00527707"/>
    <w:rsid w:val="00527B5B"/>
    <w:rsid w:val="00530D3A"/>
    <w:rsid w:val="00550302"/>
    <w:rsid w:val="00583DFE"/>
    <w:rsid w:val="00586B28"/>
    <w:rsid w:val="00595DC7"/>
    <w:rsid w:val="005C4CE9"/>
    <w:rsid w:val="005C6BCB"/>
    <w:rsid w:val="005D3983"/>
    <w:rsid w:val="00600C7C"/>
    <w:rsid w:val="00607FE8"/>
    <w:rsid w:val="00620778"/>
    <w:rsid w:val="00625B98"/>
    <w:rsid w:val="00636789"/>
    <w:rsid w:val="00643073"/>
    <w:rsid w:val="00653FE4"/>
    <w:rsid w:val="00655A2D"/>
    <w:rsid w:val="006576C8"/>
    <w:rsid w:val="006665C9"/>
    <w:rsid w:val="0067302D"/>
    <w:rsid w:val="0067603C"/>
    <w:rsid w:val="00685319"/>
    <w:rsid w:val="006A631F"/>
    <w:rsid w:val="006B5DF1"/>
    <w:rsid w:val="006C1175"/>
    <w:rsid w:val="006C5CCA"/>
    <w:rsid w:val="006C67ED"/>
    <w:rsid w:val="00742F6C"/>
    <w:rsid w:val="00751BF2"/>
    <w:rsid w:val="00757D80"/>
    <w:rsid w:val="007604F0"/>
    <w:rsid w:val="00760BA5"/>
    <w:rsid w:val="0076471C"/>
    <w:rsid w:val="00785D6B"/>
    <w:rsid w:val="00787C9D"/>
    <w:rsid w:val="00796399"/>
    <w:rsid w:val="007B446F"/>
    <w:rsid w:val="007B5767"/>
    <w:rsid w:val="007C400D"/>
    <w:rsid w:val="007C5269"/>
    <w:rsid w:val="007C58F5"/>
    <w:rsid w:val="007D3C67"/>
    <w:rsid w:val="007E07A5"/>
    <w:rsid w:val="007E23AB"/>
    <w:rsid w:val="00803204"/>
    <w:rsid w:val="00806194"/>
    <w:rsid w:val="00824C14"/>
    <w:rsid w:val="00834394"/>
    <w:rsid w:val="00836CE8"/>
    <w:rsid w:val="008550EC"/>
    <w:rsid w:val="00864CA8"/>
    <w:rsid w:val="00866E10"/>
    <w:rsid w:val="00867BEC"/>
    <w:rsid w:val="00870A32"/>
    <w:rsid w:val="00875C66"/>
    <w:rsid w:val="00877224"/>
    <w:rsid w:val="00885245"/>
    <w:rsid w:val="008944AC"/>
    <w:rsid w:val="008A1334"/>
    <w:rsid w:val="008A29B0"/>
    <w:rsid w:val="008A7141"/>
    <w:rsid w:val="008B2B2B"/>
    <w:rsid w:val="008B4E80"/>
    <w:rsid w:val="008C36F5"/>
    <w:rsid w:val="008D108A"/>
    <w:rsid w:val="008D474E"/>
    <w:rsid w:val="00946A00"/>
    <w:rsid w:val="0095077C"/>
    <w:rsid w:val="00951B37"/>
    <w:rsid w:val="00953DE1"/>
    <w:rsid w:val="00971839"/>
    <w:rsid w:val="009A1081"/>
    <w:rsid w:val="009A63E9"/>
    <w:rsid w:val="009A7CF9"/>
    <w:rsid w:val="009B3625"/>
    <w:rsid w:val="009C0194"/>
    <w:rsid w:val="009E232B"/>
    <w:rsid w:val="00A03381"/>
    <w:rsid w:val="00A117E1"/>
    <w:rsid w:val="00A12A0A"/>
    <w:rsid w:val="00A4041A"/>
    <w:rsid w:val="00A40439"/>
    <w:rsid w:val="00A42C94"/>
    <w:rsid w:val="00A45672"/>
    <w:rsid w:val="00A475EF"/>
    <w:rsid w:val="00A51A4D"/>
    <w:rsid w:val="00A558BC"/>
    <w:rsid w:val="00A57640"/>
    <w:rsid w:val="00A64133"/>
    <w:rsid w:val="00A84ACC"/>
    <w:rsid w:val="00A928DB"/>
    <w:rsid w:val="00A9741C"/>
    <w:rsid w:val="00AB13E1"/>
    <w:rsid w:val="00AB4196"/>
    <w:rsid w:val="00AC1C2D"/>
    <w:rsid w:val="00AC6A2E"/>
    <w:rsid w:val="00AC7BFB"/>
    <w:rsid w:val="00AE2DC8"/>
    <w:rsid w:val="00AF7A47"/>
    <w:rsid w:val="00B000C9"/>
    <w:rsid w:val="00B11D21"/>
    <w:rsid w:val="00B1204B"/>
    <w:rsid w:val="00B24736"/>
    <w:rsid w:val="00B25CD1"/>
    <w:rsid w:val="00B32AB0"/>
    <w:rsid w:val="00B5283F"/>
    <w:rsid w:val="00B52F7A"/>
    <w:rsid w:val="00B70304"/>
    <w:rsid w:val="00B81739"/>
    <w:rsid w:val="00B83B7D"/>
    <w:rsid w:val="00B9372C"/>
    <w:rsid w:val="00B942C1"/>
    <w:rsid w:val="00BC298B"/>
    <w:rsid w:val="00BC2A43"/>
    <w:rsid w:val="00BD3867"/>
    <w:rsid w:val="00BE2802"/>
    <w:rsid w:val="00BF0C0B"/>
    <w:rsid w:val="00BF4554"/>
    <w:rsid w:val="00BF76F6"/>
    <w:rsid w:val="00C03D4C"/>
    <w:rsid w:val="00C07D2B"/>
    <w:rsid w:val="00C23C9B"/>
    <w:rsid w:val="00C42A62"/>
    <w:rsid w:val="00C56B8A"/>
    <w:rsid w:val="00C73B77"/>
    <w:rsid w:val="00C743BB"/>
    <w:rsid w:val="00C8669D"/>
    <w:rsid w:val="00C94151"/>
    <w:rsid w:val="00C95AB7"/>
    <w:rsid w:val="00C95AFE"/>
    <w:rsid w:val="00CA216F"/>
    <w:rsid w:val="00CB3A5A"/>
    <w:rsid w:val="00CE5163"/>
    <w:rsid w:val="00CE6B52"/>
    <w:rsid w:val="00D04499"/>
    <w:rsid w:val="00D06DB2"/>
    <w:rsid w:val="00D112FA"/>
    <w:rsid w:val="00D27DD1"/>
    <w:rsid w:val="00D30DD9"/>
    <w:rsid w:val="00D3403B"/>
    <w:rsid w:val="00D54711"/>
    <w:rsid w:val="00D61D11"/>
    <w:rsid w:val="00D7268B"/>
    <w:rsid w:val="00D865A9"/>
    <w:rsid w:val="00D90107"/>
    <w:rsid w:val="00D95A2F"/>
    <w:rsid w:val="00DA140A"/>
    <w:rsid w:val="00DB049A"/>
    <w:rsid w:val="00DB4531"/>
    <w:rsid w:val="00DB6435"/>
    <w:rsid w:val="00DC00A5"/>
    <w:rsid w:val="00DC05A2"/>
    <w:rsid w:val="00DC6B9E"/>
    <w:rsid w:val="00DC71BD"/>
    <w:rsid w:val="00DD6E27"/>
    <w:rsid w:val="00DE37E5"/>
    <w:rsid w:val="00E02C1A"/>
    <w:rsid w:val="00E05047"/>
    <w:rsid w:val="00E105CC"/>
    <w:rsid w:val="00E20F4B"/>
    <w:rsid w:val="00E21B48"/>
    <w:rsid w:val="00E23110"/>
    <w:rsid w:val="00E234DB"/>
    <w:rsid w:val="00E758B4"/>
    <w:rsid w:val="00E80FB1"/>
    <w:rsid w:val="00E86232"/>
    <w:rsid w:val="00E9430D"/>
    <w:rsid w:val="00EB4D5A"/>
    <w:rsid w:val="00EB6F1C"/>
    <w:rsid w:val="00EB7E93"/>
    <w:rsid w:val="00EC4775"/>
    <w:rsid w:val="00ED2888"/>
    <w:rsid w:val="00EE0D71"/>
    <w:rsid w:val="00EF0752"/>
    <w:rsid w:val="00EF15AA"/>
    <w:rsid w:val="00F035F3"/>
    <w:rsid w:val="00F07C3E"/>
    <w:rsid w:val="00F12FDF"/>
    <w:rsid w:val="00F358C2"/>
    <w:rsid w:val="00F415F1"/>
    <w:rsid w:val="00F54795"/>
    <w:rsid w:val="00F64DD2"/>
    <w:rsid w:val="00F7275E"/>
    <w:rsid w:val="00F77F2B"/>
    <w:rsid w:val="00FB4206"/>
    <w:rsid w:val="00FC5D03"/>
    <w:rsid w:val="00FD6942"/>
    <w:rsid w:val="00FE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896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89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F7896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7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ud\&#1056;&#1072;&#1073;&#1086;&#1095;&#1080;&#1081;%20&#1089;&#1090;&#1086;&#1083;\Word2007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Word2007.dotx</Template>
  <TotalTime>14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</dc:creator>
  <cp:keywords/>
  <dc:description/>
  <cp:lastModifiedBy>alex</cp:lastModifiedBy>
  <cp:revision>8</cp:revision>
  <dcterms:created xsi:type="dcterms:W3CDTF">2012-10-26T11:10:00Z</dcterms:created>
  <dcterms:modified xsi:type="dcterms:W3CDTF">2012-10-26T12:49:00Z</dcterms:modified>
</cp:coreProperties>
</file>